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26"/>
        <w:tblW w:w="5000" w:type="pct"/>
        <w:tblLook w:val="04A0" w:firstRow="1" w:lastRow="0" w:firstColumn="1" w:lastColumn="0" w:noHBand="0" w:noVBand="1"/>
      </w:tblPr>
      <w:tblGrid>
        <w:gridCol w:w="5865"/>
        <w:gridCol w:w="6845"/>
        <w:gridCol w:w="1294"/>
      </w:tblGrid>
      <w:tr w:rsidR="0036668A" w:rsidRPr="0036668A" w14:paraId="7C2E9C42" w14:textId="77777777" w:rsidTr="00E71C26">
        <w:trPr>
          <w:trHeight w:val="426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5D7A6D" w14:textId="74F0F0CD" w:rsidR="00866322" w:rsidRPr="0036668A" w:rsidRDefault="0036668A" w:rsidP="00E71C26">
            <w:pPr>
              <w:pStyle w:val="NKBVKop1"/>
              <w:framePr w:hSpace="0" w:wrap="auto" w:vAnchor="margin" w:hAnchor="text" w:yAlign="inline"/>
            </w:pPr>
            <w:r>
              <w:t>Voorblad PVB</w:t>
            </w:r>
            <w:r w:rsidR="00F41BCD">
              <w:t xml:space="preserve"> </w:t>
            </w:r>
            <w:r w:rsidR="00224516">
              <w:t>Expert</w:t>
            </w:r>
          </w:p>
        </w:tc>
      </w:tr>
      <w:tr w:rsidR="0036668A" w:rsidRPr="0036668A" w14:paraId="47193120" w14:textId="77777777" w:rsidTr="00E71C26">
        <w:tc>
          <w:tcPr>
            <w:tcW w:w="2094" w:type="pct"/>
            <w:tcBorders>
              <w:top w:val="single" w:sz="4" w:space="0" w:color="auto"/>
            </w:tcBorders>
            <w:shd w:val="clear" w:color="auto" w:fill="E7E6E6" w:themeFill="background2"/>
          </w:tcPr>
          <w:p w14:paraId="232D8923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Datum:</w:t>
            </w:r>
          </w:p>
          <w:p w14:paraId="24F2D29E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Naam beoordelaar:</w:t>
            </w:r>
          </w:p>
          <w:p w14:paraId="1286B524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Lidnummer beoordelaar:</w:t>
            </w:r>
          </w:p>
        </w:tc>
        <w:tc>
          <w:tcPr>
            <w:tcW w:w="2906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54DFF354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Naam kandidaat:</w:t>
            </w:r>
          </w:p>
          <w:p w14:paraId="2E86C1C5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</w:p>
          <w:p w14:paraId="02C47DC2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Lidnummer kandidaat:</w:t>
            </w:r>
          </w:p>
        </w:tc>
      </w:tr>
      <w:tr w:rsidR="00CC3E62" w:rsidRPr="0036668A" w14:paraId="6C8D548A" w14:textId="77777777" w:rsidTr="00E71C26">
        <w:tc>
          <w:tcPr>
            <w:tcW w:w="4538" w:type="pct"/>
            <w:gridSpan w:val="2"/>
          </w:tcPr>
          <w:p w14:paraId="2C7E7491" w14:textId="77777777" w:rsidR="00CC3E62" w:rsidRPr="00013CB4" w:rsidRDefault="00CC3E62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Afnamecondities</w:t>
            </w:r>
          </w:p>
        </w:tc>
        <w:tc>
          <w:tcPr>
            <w:tcW w:w="462" w:type="pct"/>
            <w:vAlign w:val="center"/>
          </w:tcPr>
          <w:p w14:paraId="0A4AA44A" w14:textId="77777777" w:rsidR="00CC3E62" w:rsidRPr="00013CB4" w:rsidRDefault="00CC3E62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866322" w:rsidRPr="00866322" w14:paraId="442D905C" w14:textId="77777777" w:rsidTr="00866322">
        <w:tc>
          <w:tcPr>
            <w:tcW w:w="4538" w:type="pct"/>
            <w:gridSpan w:val="2"/>
          </w:tcPr>
          <w:p w14:paraId="34195F82" w14:textId="77777777" w:rsidR="00866322" w:rsidRPr="00866322" w:rsidRDefault="00866322" w:rsidP="00E71C26">
            <w:pPr>
              <w:rPr>
                <w:sz w:val="18"/>
                <w:szCs w:val="18"/>
              </w:rPr>
            </w:pPr>
            <w:r w:rsidRPr="00866322">
              <w:rPr>
                <w:sz w:val="18"/>
                <w:szCs w:val="18"/>
              </w:rPr>
              <w:t>Het portfolio is compleet</w:t>
            </w:r>
          </w:p>
        </w:tc>
        <w:sdt>
          <w:sdtPr>
            <w:rPr>
              <w:sz w:val="18"/>
              <w:szCs w:val="18"/>
            </w:rPr>
            <w:id w:val="-22213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4C71C8B4" w14:textId="77777777" w:rsidR="00866322" w:rsidRPr="00866322" w:rsidRDefault="00866322" w:rsidP="00E71C2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66322" w:rsidRPr="00866322" w14:paraId="7017E4EC" w14:textId="77777777" w:rsidTr="00866322">
        <w:tc>
          <w:tcPr>
            <w:tcW w:w="4538" w:type="pct"/>
            <w:gridSpan w:val="2"/>
          </w:tcPr>
          <w:p w14:paraId="031A825E" w14:textId="646C899B" w:rsidR="00866322" w:rsidRPr="00866322" w:rsidRDefault="00866322" w:rsidP="00E71C26">
            <w:pPr>
              <w:rPr>
                <w:sz w:val="18"/>
                <w:szCs w:val="18"/>
              </w:rPr>
            </w:pPr>
            <w:r w:rsidRPr="00866322">
              <w:rPr>
                <w:sz w:val="18"/>
                <w:szCs w:val="18"/>
              </w:rPr>
              <w:t>Praktijkdagen zijn gevolgd</w:t>
            </w:r>
          </w:p>
        </w:tc>
        <w:sdt>
          <w:sdtPr>
            <w:rPr>
              <w:sz w:val="18"/>
              <w:szCs w:val="18"/>
            </w:rPr>
            <w:id w:val="1878357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B0814EF" w14:textId="77777777" w:rsidR="00866322" w:rsidRPr="00866322" w:rsidRDefault="00866322" w:rsidP="00E71C26">
                <w:pPr>
                  <w:jc w:val="center"/>
                  <w:rPr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68A" w:rsidRPr="00866322" w14:paraId="6441C7A8" w14:textId="77777777" w:rsidTr="00E71C26">
        <w:tc>
          <w:tcPr>
            <w:tcW w:w="2094" w:type="pct"/>
          </w:tcPr>
          <w:p w14:paraId="5FB6293E" w14:textId="77777777" w:rsidR="0036668A" w:rsidRPr="00866322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Kerntaak</w:t>
            </w:r>
          </w:p>
        </w:tc>
        <w:tc>
          <w:tcPr>
            <w:tcW w:w="2444" w:type="pct"/>
          </w:tcPr>
          <w:p w14:paraId="6A5924EF" w14:textId="77777777" w:rsidR="0036668A" w:rsidRPr="00866322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Werkproces</w:t>
            </w:r>
            <w:r w:rsidR="00090D5C" w:rsidRPr="00866322">
              <w:rPr>
                <w:b/>
                <w:bCs/>
                <w:sz w:val="18"/>
                <w:szCs w:val="18"/>
              </w:rPr>
              <w:t>sen</w:t>
            </w:r>
          </w:p>
        </w:tc>
        <w:tc>
          <w:tcPr>
            <w:tcW w:w="462" w:type="pct"/>
            <w:vAlign w:val="center"/>
          </w:tcPr>
          <w:p w14:paraId="78EAD6DD" w14:textId="77777777" w:rsidR="0036668A" w:rsidRPr="00866322" w:rsidRDefault="002F64DC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E7792E" w:rsidRPr="00866322" w14:paraId="50920B5F" w14:textId="77777777" w:rsidTr="00023BE4">
        <w:tc>
          <w:tcPr>
            <w:tcW w:w="2094" w:type="pct"/>
            <w:vMerge w:val="restart"/>
          </w:tcPr>
          <w:p w14:paraId="4A955D1C" w14:textId="0D1D5DE4" w:rsidR="00E7792E" w:rsidRPr="00866322" w:rsidRDefault="00E7792E" w:rsidP="00E7792E">
            <w:pPr>
              <w:rPr>
                <w:sz w:val="18"/>
                <w:szCs w:val="18"/>
              </w:rPr>
            </w:pPr>
            <w:r w:rsidRPr="00767FD0">
              <w:rPr>
                <w:sz w:val="18"/>
                <w:szCs w:val="18"/>
              </w:rPr>
              <w:t xml:space="preserve">5.4 </w:t>
            </w:r>
            <w:r>
              <w:rPr>
                <w:sz w:val="18"/>
                <w:szCs w:val="18"/>
              </w:rPr>
              <w:t>Geven van workshops</w:t>
            </w:r>
          </w:p>
        </w:tc>
        <w:tc>
          <w:tcPr>
            <w:tcW w:w="2444" w:type="pct"/>
          </w:tcPr>
          <w:p w14:paraId="5F21D648" w14:textId="31A143EB" w:rsidR="00E7792E" w:rsidRPr="00E7792E" w:rsidRDefault="00E7792E" w:rsidP="00E7792E">
            <w:pPr>
              <w:rPr>
                <w:sz w:val="18"/>
                <w:szCs w:val="18"/>
              </w:rPr>
            </w:pPr>
            <w:r w:rsidRPr="00E7792E">
              <w:rPr>
                <w:sz w:val="18"/>
                <w:szCs w:val="18"/>
              </w:rPr>
              <w:t xml:space="preserve">5.4.1 Biedt passende inhoud aan </w:t>
            </w:r>
          </w:p>
        </w:tc>
        <w:sdt>
          <w:sdtPr>
            <w:rPr>
              <w:sz w:val="18"/>
              <w:szCs w:val="18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30268390" w14:textId="77777777" w:rsidR="00E7792E" w:rsidRPr="00866322" w:rsidRDefault="00E7792E" w:rsidP="00E7792E">
                <w:pPr>
                  <w:jc w:val="center"/>
                  <w:rPr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7792E" w:rsidRPr="00866322" w14:paraId="2E23082A" w14:textId="77777777" w:rsidTr="00023BE4">
        <w:tc>
          <w:tcPr>
            <w:tcW w:w="2094" w:type="pct"/>
            <w:vMerge/>
          </w:tcPr>
          <w:p w14:paraId="0DCB101C" w14:textId="77777777" w:rsidR="00E7792E" w:rsidRPr="00866322" w:rsidRDefault="00E7792E" w:rsidP="00E7792E">
            <w:pPr>
              <w:rPr>
                <w:sz w:val="18"/>
                <w:szCs w:val="18"/>
              </w:rPr>
            </w:pPr>
          </w:p>
        </w:tc>
        <w:tc>
          <w:tcPr>
            <w:tcW w:w="2444" w:type="pct"/>
          </w:tcPr>
          <w:p w14:paraId="4235B86C" w14:textId="21596EF7" w:rsidR="00E7792E" w:rsidRPr="00E7792E" w:rsidRDefault="00E7792E" w:rsidP="00E7792E">
            <w:pPr>
              <w:rPr>
                <w:sz w:val="18"/>
                <w:szCs w:val="18"/>
              </w:rPr>
            </w:pPr>
            <w:r w:rsidRPr="00E7792E">
              <w:rPr>
                <w:sz w:val="18"/>
                <w:szCs w:val="18"/>
              </w:rPr>
              <w:t xml:space="preserve">5.4.2 Gebruikt passende didactiek </w:t>
            </w:r>
          </w:p>
        </w:tc>
        <w:sdt>
          <w:sdtPr>
            <w:rPr>
              <w:sz w:val="18"/>
              <w:szCs w:val="18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1F0CE32" w14:textId="77777777" w:rsidR="00E7792E" w:rsidRPr="00866322" w:rsidRDefault="00E7792E" w:rsidP="00E7792E">
                <w:pPr>
                  <w:jc w:val="center"/>
                  <w:rPr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36B0B" w:rsidRPr="00866322" w14:paraId="40715193" w14:textId="77777777" w:rsidTr="00E71C26">
        <w:tc>
          <w:tcPr>
            <w:tcW w:w="4538" w:type="pct"/>
            <w:gridSpan w:val="2"/>
            <w:tcBorders>
              <w:bottom w:val="nil"/>
              <w:right w:val="nil"/>
            </w:tcBorders>
            <w:shd w:val="clear" w:color="auto" w:fill="E7E6E6" w:themeFill="background2"/>
          </w:tcPr>
          <w:p w14:paraId="00D0B146" w14:textId="77777777" w:rsidR="00866322" w:rsidRDefault="00866322" w:rsidP="00E71C26">
            <w:pPr>
              <w:rPr>
                <w:b/>
                <w:bCs/>
                <w:sz w:val="18"/>
                <w:szCs w:val="18"/>
              </w:rPr>
            </w:pPr>
          </w:p>
          <w:p w14:paraId="5058A06C" w14:textId="104D4EB2" w:rsidR="00036B0B" w:rsidRPr="00866322" w:rsidRDefault="00F927F1" w:rsidP="00E71C26">
            <w:pPr>
              <w:rPr>
                <w:rStyle w:val="normaltextrun"/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De kandidaat is geslaagd wanneer alle werkprocessen worden beheerst en daarmee zijn voldaan</w:t>
            </w:r>
          </w:p>
        </w:tc>
        <w:tc>
          <w:tcPr>
            <w:tcW w:w="462" w:type="pct"/>
            <w:tcBorders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730F35A9" w14:textId="77777777" w:rsidR="00036B0B" w:rsidRPr="00866322" w:rsidRDefault="00036B0B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Geslaagd</w:t>
            </w:r>
          </w:p>
          <w:sdt>
            <w:sdtPr>
              <w:rPr>
                <w:sz w:val="18"/>
                <w:szCs w:val="18"/>
              </w:rPr>
              <w:id w:val="-17003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8A79D9" w14:textId="77777777" w:rsidR="00D12327" w:rsidRPr="00866322" w:rsidRDefault="00D12327" w:rsidP="00E71C2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036B0B" w:rsidRPr="00866322" w14:paraId="076C43CB" w14:textId="77777777" w:rsidTr="00E71C26">
        <w:trPr>
          <w:trHeight w:val="994"/>
        </w:trPr>
        <w:tc>
          <w:tcPr>
            <w:tcW w:w="4538" w:type="pct"/>
            <w:gridSpan w:val="2"/>
            <w:tcBorders>
              <w:top w:val="nil"/>
              <w:right w:val="nil"/>
            </w:tcBorders>
            <w:shd w:val="clear" w:color="auto" w:fill="E7E6E6" w:themeFill="background2"/>
            <w:vAlign w:val="bottom"/>
          </w:tcPr>
          <w:p w14:paraId="565342C7" w14:textId="77777777" w:rsidR="00036B0B" w:rsidRPr="00866322" w:rsidRDefault="00036B0B" w:rsidP="00E71C26">
            <w:pPr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Handtekening beoordelaar</w:t>
            </w:r>
          </w:p>
          <w:p w14:paraId="5335A5FB" w14:textId="77777777" w:rsidR="0000222A" w:rsidRPr="00866322" w:rsidRDefault="0000222A" w:rsidP="00E71C2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nil"/>
              <w:left w:val="nil"/>
            </w:tcBorders>
            <w:shd w:val="clear" w:color="auto" w:fill="E7E6E6" w:themeFill="background2"/>
            <w:vAlign w:val="center"/>
          </w:tcPr>
          <w:p w14:paraId="4C2D7848" w14:textId="77777777" w:rsidR="00036B0B" w:rsidRPr="00866322" w:rsidRDefault="00036B0B" w:rsidP="00E71C2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F7169DB" w14:textId="77777777" w:rsidR="00DA2555" w:rsidRPr="00866322" w:rsidRDefault="00DA2555">
      <w:pPr>
        <w:rPr>
          <w:sz w:val="20"/>
          <w:szCs w:val="20"/>
        </w:rPr>
      </w:pPr>
    </w:p>
    <w:p w14:paraId="485734AB" w14:textId="77777777" w:rsidR="00DA2555" w:rsidRDefault="00DA2555" w:rsidP="00DA2555">
      <w:pPr>
        <w:spacing w:after="160" w:line="259" w:lineRule="auto"/>
        <w:rPr>
          <w:sz w:val="20"/>
          <w:szCs w:val="20"/>
        </w:rPr>
      </w:pPr>
    </w:p>
    <w:p w14:paraId="548C6142" w14:textId="77777777" w:rsidR="00DA2555" w:rsidRDefault="00DA2555" w:rsidP="00DA2555">
      <w:pPr>
        <w:spacing w:after="160" w:line="259" w:lineRule="auto"/>
        <w:rPr>
          <w:sz w:val="20"/>
          <w:szCs w:val="20"/>
        </w:rPr>
      </w:pPr>
    </w:p>
    <w:p w14:paraId="287BF25A" w14:textId="77777777" w:rsidR="00E93CE4" w:rsidRDefault="00E93CE4"/>
    <w:p w14:paraId="10D17FFE" w14:textId="77777777" w:rsidR="00866322" w:rsidRDefault="00866322"/>
    <w:p w14:paraId="29A33932" w14:textId="77777777" w:rsidR="00866322" w:rsidRDefault="00866322"/>
    <w:p w14:paraId="2B6DE2B3" w14:textId="77777777" w:rsidR="00866322" w:rsidRDefault="00866322"/>
    <w:p w14:paraId="2EE4B680" w14:textId="77777777" w:rsidR="00866322" w:rsidRDefault="00866322"/>
    <w:p w14:paraId="2AF4FF44" w14:textId="77777777" w:rsidR="00866322" w:rsidRDefault="00866322"/>
    <w:p w14:paraId="024DEC6A" w14:textId="77777777" w:rsidR="00866322" w:rsidRDefault="00866322"/>
    <w:p w14:paraId="1EF74CE2" w14:textId="77777777" w:rsidR="00866322" w:rsidRDefault="00866322"/>
    <w:p w14:paraId="4F5453A8" w14:textId="77777777" w:rsidR="00E7792E" w:rsidRDefault="00E7792E"/>
    <w:p w14:paraId="360D2436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Ga uit van het niveau van een beginnend, maar competent beroepsbeoefenaar. </w:t>
      </w:r>
    </w:p>
    <w:p w14:paraId="31330A54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14:paraId="0E2002C6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Gebruik hierbij de resultaatcriteria als uitgangspunt. </w:t>
      </w:r>
    </w:p>
    <w:p w14:paraId="26E54741" w14:textId="77777777" w:rsidR="00866322" w:rsidRDefault="00866322" w:rsidP="00866322">
      <w:pPr>
        <w:pStyle w:val="NKBVKop1"/>
        <w:framePr w:wrap="around" w:hAnchor="page" w:x="1972" w:y="1657"/>
      </w:pPr>
      <w:r w:rsidRPr="00866322">
        <w:t>Instructie invullen beoordelingsformulier</w:t>
      </w:r>
    </w:p>
    <w:p w14:paraId="7D1719A0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14:paraId="7A3F1C10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14:paraId="62248546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14:paraId="2E19CB30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14:paraId="2E94B479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14:paraId="19DC5D1A" w14:textId="77777777" w:rsidR="00E744EC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14:paraId="35EC6B70" w14:textId="77777777" w:rsidR="00877670" w:rsidRPr="00804079" w:rsidRDefault="00877670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14:paraId="49E27BFB" w14:textId="77777777" w:rsidR="00804079" w:rsidRDefault="00804079" w:rsidP="00804079">
      <w:pPr>
        <w:pStyle w:val="Lijstalinea"/>
        <w:spacing w:after="160" w:line="259" w:lineRule="auto"/>
      </w:pPr>
    </w:p>
    <w:p w14:paraId="10BB334A" w14:textId="77777777" w:rsidR="002D2341" w:rsidRDefault="00DA2555" w:rsidP="00804079">
      <w:pPr>
        <w:pStyle w:val="Lijstalinea"/>
        <w:spacing w:after="160" w:line="259" w:lineRule="auto"/>
        <w:sectPr w:rsidR="002D2341" w:rsidSect="0038490F">
          <w:headerReference w:type="default" r:id="rId11"/>
          <w:footerReference w:type="default" r:id="rId12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1B7D5C">
        <w:t>.</w:t>
      </w:r>
    </w:p>
    <w:p w14:paraId="78AB4EF5" w14:textId="77777777" w:rsidR="007610A2" w:rsidRDefault="007610A2">
      <w:pPr>
        <w:rPr>
          <w:sz w:val="20"/>
          <w:szCs w:val="20"/>
        </w:rPr>
      </w:pPr>
    </w:p>
    <w:p w14:paraId="5F010C3B" w14:textId="77777777" w:rsidR="007610A2" w:rsidRDefault="007610A2" w:rsidP="007610A2">
      <w:pPr>
        <w:spacing w:after="160" w:line="259" w:lineRule="auto"/>
        <w:rPr>
          <w:sz w:val="20"/>
          <w:szCs w:val="20"/>
        </w:rPr>
      </w:pPr>
    </w:p>
    <w:p w14:paraId="463F1DC2" w14:textId="4E347B47" w:rsidR="007610A2" w:rsidRPr="0036668A" w:rsidRDefault="00A211BF" w:rsidP="007610A2">
      <w:pPr>
        <w:pStyle w:val="NKBVKop1"/>
        <w:framePr w:wrap="around"/>
      </w:pPr>
      <w:r>
        <w:t xml:space="preserve">5.4 </w:t>
      </w:r>
      <w:r w:rsidR="00E7792E">
        <w:t>Geven van workshops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77570" w:rsidRPr="0036668A" w14:paraId="0263BAB1" w14:textId="77777777" w:rsidTr="0068041F">
        <w:tc>
          <w:tcPr>
            <w:tcW w:w="5000" w:type="pct"/>
            <w:gridSpan w:val="3"/>
            <w:shd w:val="clear" w:color="auto" w:fill="70AD47" w:themeFill="accent6"/>
          </w:tcPr>
          <w:p w14:paraId="061F85FC" w14:textId="77777777" w:rsidR="00377570" w:rsidRPr="0036668A" w:rsidRDefault="00377570" w:rsidP="0068041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5.4.1 Biedt passende inhoud aan</w:t>
            </w:r>
          </w:p>
        </w:tc>
      </w:tr>
      <w:tr w:rsidR="00377570" w:rsidRPr="0036668A" w14:paraId="34A1BE37" w14:textId="77777777" w:rsidTr="0068041F">
        <w:tc>
          <w:tcPr>
            <w:tcW w:w="2537" w:type="pct"/>
            <w:shd w:val="clear" w:color="auto" w:fill="E7E6E6" w:themeFill="background2"/>
          </w:tcPr>
          <w:p w14:paraId="46FDB6DF" w14:textId="77777777" w:rsidR="00377570" w:rsidRPr="0036668A" w:rsidRDefault="00377570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0E5D670D" w14:textId="77777777" w:rsidR="00377570" w:rsidRPr="0036668A" w:rsidRDefault="00377570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304726A1" w14:textId="77777777" w:rsidR="00377570" w:rsidRPr="0036668A" w:rsidRDefault="00377570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377570" w:rsidRPr="0036668A" w14:paraId="45B11476" w14:textId="77777777" w:rsidTr="0068041F">
        <w:tc>
          <w:tcPr>
            <w:tcW w:w="2537" w:type="pct"/>
          </w:tcPr>
          <w:p w14:paraId="3C0B01A6" w14:textId="77777777" w:rsidR="00377570" w:rsidRPr="00F40766" w:rsidRDefault="00377570" w:rsidP="0068041F">
            <w:pPr>
              <w:rPr>
                <w:sz w:val="20"/>
                <w:szCs w:val="20"/>
              </w:rPr>
            </w:pPr>
            <w:r w:rsidRPr="00F40766">
              <w:rPr>
                <w:color w:val="auto"/>
                <w:sz w:val="18"/>
                <w:szCs w:val="18"/>
              </w:rPr>
              <w:t>Stemt inhoud af op het kwalificatieprofiel en de praktijkopdrachten.</w:t>
            </w:r>
          </w:p>
        </w:tc>
        <w:tc>
          <w:tcPr>
            <w:tcW w:w="204" w:type="pct"/>
          </w:tcPr>
          <w:p w14:paraId="0D4B0397" w14:textId="77777777" w:rsidR="00377570" w:rsidRPr="0036668A" w:rsidRDefault="0037757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1D579DF" w14:textId="77777777" w:rsidR="00377570" w:rsidRPr="0036668A" w:rsidRDefault="00377570" w:rsidP="0068041F">
            <w:pPr>
              <w:rPr>
                <w:sz w:val="20"/>
                <w:szCs w:val="20"/>
              </w:rPr>
            </w:pPr>
          </w:p>
        </w:tc>
      </w:tr>
      <w:tr w:rsidR="00377570" w:rsidRPr="0036668A" w14:paraId="0107728D" w14:textId="77777777" w:rsidTr="0068041F">
        <w:tc>
          <w:tcPr>
            <w:tcW w:w="2537" w:type="pct"/>
          </w:tcPr>
          <w:p w14:paraId="356AD267" w14:textId="77777777" w:rsidR="00377570" w:rsidRPr="00F40766" w:rsidRDefault="00377570" w:rsidP="0068041F">
            <w:pPr>
              <w:rPr>
                <w:sz w:val="20"/>
                <w:szCs w:val="20"/>
              </w:rPr>
            </w:pPr>
            <w:r w:rsidRPr="00F40766">
              <w:rPr>
                <w:color w:val="auto"/>
                <w:sz w:val="18"/>
                <w:szCs w:val="18"/>
              </w:rPr>
              <w:t>Maakt actuele en relevante kennis toegankelijk voor deelnemers.</w:t>
            </w:r>
          </w:p>
        </w:tc>
        <w:tc>
          <w:tcPr>
            <w:tcW w:w="204" w:type="pct"/>
          </w:tcPr>
          <w:p w14:paraId="5E168398" w14:textId="77777777" w:rsidR="00377570" w:rsidRPr="0036668A" w:rsidRDefault="0037757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0C357AE" w14:textId="77777777" w:rsidR="00377570" w:rsidRPr="0036668A" w:rsidRDefault="00377570" w:rsidP="0068041F">
            <w:pPr>
              <w:rPr>
                <w:sz w:val="20"/>
                <w:szCs w:val="20"/>
              </w:rPr>
            </w:pPr>
          </w:p>
        </w:tc>
      </w:tr>
      <w:tr w:rsidR="00377570" w:rsidRPr="0036668A" w14:paraId="52BF6598" w14:textId="77777777" w:rsidTr="0068041F">
        <w:tc>
          <w:tcPr>
            <w:tcW w:w="2537" w:type="pct"/>
          </w:tcPr>
          <w:p w14:paraId="15C23184" w14:textId="77777777" w:rsidR="00377570" w:rsidRPr="00F40766" w:rsidRDefault="00377570" w:rsidP="0068041F">
            <w:pPr>
              <w:rPr>
                <w:sz w:val="20"/>
                <w:szCs w:val="20"/>
              </w:rPr>
            </w:pPr>
            <w:r w:rsidRPr="00F40766">
              <w:rPr>
                <w:color w:val="auto"/>
                <w:sz w:val="18"/>
                <w:szCs w:val="18"/>
              </w:rPr>
              <w:t>Beantwoordt (op afstand) inhoudelijke vragen van deelnemers.</w:t>
            </w:r>
          </w:p>
        </w:tc>
        <w:tc>
          <w:tcPr>
            <w:tcW w:w="204" w:type="pct"/>
          </w:tcPr>
          <w:p w14:paraId="55F24176" w14:textId="77777777" w:rsidR="00377570" w:rsidRPr="0036668A" w:rsidRDefault="0037757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9C62D29" w14:textId="77777777" w:rsidR="00377570" w:rsidRPr="0036668A" w:rsidRDefault="00377570" w:rsidP="0068041F">
            <w:pPr>
              <w:rPr>
                <w:sz w:val="20"/>
                <w:szCs w:val="20"/>
              </w:rPr>
            </w:pPr>
          </w:p>
        </w:tc>
      </w:tr>
      <w:tr w:rsidR="00377570" w:rsidRPr="0036668A" w14:paraId="6A933672" w14:textId="77777777" w:rsidTr="0068041F">
        <w:tc>
          <w:tcPr>
            <w:tcW w:w="2537" w:type="pct"/>
          </w:tcPr>
          <w:p w14:paraId="13A9610C" w14:textId="77777777" w:rsidR="00377570" w:rsidRPr="00F40766" w:rsidRDefault="00377570" w:rsidP="0068041F">
            <w:pPr>
              <w:rPr>
                <w:sz w:val="20"/>
                <w:szCs w:val="20"/>
              </w:rPr>
            </w:pPr>
            <w:r w:rsidRPr="00F40766">
              <w:rPr>
                <w:color w:val="auto"/>
                <w:sz w:val="18"/>
                <w:szCs w:val="18"/>
              </w:rPr>
              <w:t>Geeft praktijknabije uitleg en voorbeelden die passen bij de deelnemers</w:t>
            </w:r>
          </w:p>
        </w:tc>
        <w:tc>
          <w:tcPr>
            <w:tcW w:w="204" w:type="pct"/>
          </w:tcPr>
          <w:p w14:paraId="63FCC141" w14:textId="77777777" w:rsidR="00377570" w:rsidRPr="0036668A" w:rsidRDefault="0037757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28EC7C8" w14:textId="77777777" w:rsidR="00377570" w:rsidRPr="0036668A" w:rsidRDefault="00377570" w:rsidP="0068041F">
            <w:pPr>
              <w:rPr>
                <w:sz w:val="20"/>
                <w:szCs w:val="20"/>
              </w:rPr>
            </w:pPr>
          </w:p>
        </w:tc>
      </w:tr>
      <w:tr w:rsidR="00377570" w:rsidRPr="0036668A" w14:paraId="49E5A242" w14:textId="77777777" w:rsidTr="0068041F">
        <w:tc>
          <w:tcPr>
            <w:tcW w:w="2537" w:type="pct"/>
          </w:tcPr>
          <w:p w14:paraId="2C9C97BF" w14:textId="77777777" w:rsidR="00377570" w:rsidRPr="00F40766" w:rsidRDefault="00377570" w:rsidP="0068041F">
            <w:pPr>
              <w:rPr>
                <w:sz w:val="20"/>
                <w:szCs w:val="20"/>
              </w:rPr>
            </w:pPr>
            <w:r w:rsidRPr="00F40766">
              <w:rPr>
                <w:color w:val="auto"/>
                <w:sz w:val="18"/>
                <w:szCs w:val="18"/>
              </w:rPr>
              <w:t>Raadpleegt kennisbronnen/ deskundigen.</w:t>
            </w:r>
          </w:p>
        </w:tc>
        <w:tc>
          <w:tcPr>
            <w:tcW w:w="204" w:type="pct"/>
          </w:tcPr>
          <w:p w14:paraId="0E76362F" w14:textId="77777777" w:rsidR="00377570" w:rsidRPr="0036668A" w:rsidRDefault="0037757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8095A9A" w14:textId="77777777" w:rsidR="00377570" w:rsidRPr="0036668A" w:rsidRDefault="00377570" w:rsidP="0068041F">
            <w:pPr>
              <w:rPr>
                <w:sz w:val="20"/>
                <w:szCs w:val="20"/>
              </w:rPr>
            </w:pPr>
          </w:p>
        </w:tc>
      </w:tr>
      <w:tr w:rsidR="00377570" w:rsidRPr="0036668A" w14:paraId="687163F8" w14:textId="77777777" w:rsidTr="0068041F">
        <w:tc>
          <w:tcPr>
            <w:tcW w:w="2537" w:type="pct"/>
          </w:tcPr>
          <w:p w14:paraId="098E8F6D" w14:textId="77777777" w:rsidR="00377570" w:rsidRPr="00F40766" w:rsidRDefault="00377570" w:rsidP="0068041F">
            <w:pPr>
              <w:rPr>
                <w:sz w:val="20"/>
                <w:szCs w:val="20"/>
              </w:rPr>
            </w:pPr>
            <w:r w:rsidRPr="00F40766">
              <w:rPr>
                <w:color w:val="auto"/>
                <w:sz w:val="18"/>
                <w:szCs w:val="18"/>
              </w:rPr>
              <w:t>Verzamelt zelfstandig de meest recente theorieën op zijn sporttechnische kennisgebied.</w:t>
            </w:r>
          </w:p>
        </w:tc>
        <w:tc>
          <w:tcPr>
            <w:tcW w:w="204" w:type="pct"/>
          </w:tcPr>
          <w:p w14:paraId="3D210D15" w14:textId="77777777" w:rsidR="00377570" w:rsidRPr="0036668A" w:rsidRDefault="0037757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7FFB938" w14:textId="77777777" w:rsidR="00377570" w:rsidRPr="0036668A" w:rsidRDefault="00377570" w:rsidP="0068041F">
            <w:pPr>
              <w:rPr>
                <w:sz w:val="20"/>
                <w:szCs w:val="20"/>
              </w:rPr>
            </w:pPr>
          </w:p>
        </w:tc>
      </w:tr>
      <w:tr w:rsidR="00377570" w:rsidRPr="0036668A" w14:paraId="2ED52481" w14:textId="77777777" w:rsidTr="0068041F">
        <w:tc>
          <w:tcPr>
            <w:tcW w:w="2537" w:type="pct"/>
            <w:shd w:val="clear" w:color="auto" w:fill="E7E6E6" w:themeFill="background2"/>
          </w:tcPr>
          <w:p w14:paraId="61151DFF" w14:textId="77777777" w:rsidR="00377570" w:rsidRPr="0036668A" w:rsidRDefault="00377570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022CB7FA" w14:textId="77777777" w:rsidR="00377570" w:rsidRDefault="00377570" w:rsidP="0068041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inhoud van de workshop is afgestemd op de deelnemers.</w:t>
            </w:r>
          </w:p>
          <w:p w14:paraId="089A9A5C" w14:textId="77777777" w:rsidR="00377570" w:rsidRPr="0036668A" w:rsidRDefault="00377570" w:rsidP="0068041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inhoud van de workshop is up-to-date en afgestemd op het niveau van de opleiding.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2E20792B" w14:textId="77777777" w:rsidR="00377570" w:rsidRPr="0036668A" w:rsidRDefault="00377570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47919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7179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27746702" w14:textId="77777777" w:rsidR="00B41C34" w:rsidRDefault="00B41C34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B41C34" w:rsidRPr="0036668A" w14:paraId="24EF0582" w14:textId="77777777" w:rsidTr="0068041F">
        <w:tc>
          <w:tcPr>
            <w:tcW w:w="5000" w:type="pct"/>
            <w:gridSpan w:val="3"/>
            <w:shd w:val="clear" w:color="auto" w:fill="70AD47" w:themeFill="accent6"/>
          </w:tcPr>
          <w:p w14:paraId="37A08A86" w14:textId="77777777" w:rsidR="00B41C34" w:rsidRPr="0036668A" w:rsidRDefault="00B41C34" w:rsidP="0068041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9498B11">
              <w:rPr>
                <w:b/>
                <w:bCs/>
                <w:sz w:val="20"/>
                <w:szCs w:val="20"/>
              </w:rPr>
              <w:t>Werkproces 5.4.2 Gebruikt passende didactiek</w:t>
            </w:r>
          </w:p>
        </w:tc>
      </w:tr>
      <w:tr w:rsidR="00B41C34" w:rsidRPr="0036668A" w14:paraId="73EAAEA6" w14:textId="77777777" w:rsidTr="0068041F">
        <w:tc>
          <w:tcPr>
            <w:tcW w:w="2537" w:type="pct"/>
            <w:shd w:val="clear" w:color="auto" w:fill="E7E6E6" w:themeFill="background2"/>
          </w:tcPr>
          <w:p w14:paraId="00B30301" w14:textId="77777777" w:rsidR="00B41C34" w:rsidRPr="0036668A" w:rsidRDefault="00B41C34" w:rsidP="0068041F">
            <w:pPr>
              <w:rPr>
                <w:b/>
                <w:bCs/>
                <w:sz w:val="20"/>
                <w:szCs w:val="20"/>
              </w:rPr>
            </w:pPr>
            <w:r w:rsidRPr="2409B62F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6E86E85F" w14:textId="77777777" w:rsidR="00B41C34" w:rsidRPr="0036668A" w:rsidRDefault="00B41C34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488D6864" w14:textId="77777777" w:rsidR="00B41C34" w:rsidRPr="0036668A" w:rsidRDefault="00B41C34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B41C34" w:rsidRPr="0036668A" w14:paraId="1A28A5C4" w14:textId="77777777" w:rsidTr="0068041F">
        <w:tc>
          <w:tcPr>
            <w:tcW w:w="2537" w:type="pct"/>
          </w:tcPr>
          <w:p w14:paraId="0D3B0CD8" w14:textId="77777777" w:rsidR="00B41C34" w:rsidRPr="006C4D79" w:rsidRDefault="00B41C34" w:rsidP="0068041F">
            <w:pPr>
              <w:rPr>
                <w:sz w:val="20"/>
                <w:szCs w:val="20"/>
              </w:rPr>
            </w:pPr>
            <w:r w:rsidRPr="006C4D79">
              <w:rPr>
                <w:color w:val="auto"/>
                <w:sz w:val="18"/>
                <w:szCs w:val="18"/>
              </w:rPr>
              <w:t>Handelt op basis van visie op competentiegericht leren en opleiden.</w:t>
            </w:r>
          </w:p>
        </w:tc>
        <w:tc>
          <w:tcPr>
            <w:tcW w:w="204" w:type="pct"/>
          </w:tcPr>
          <w:p w14:paraId="2D687BBC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C5F96CB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61FE814C" w14:textId="77777777" w:rsidTr="0068041F">
        <w:tc>
          <w:tcPr>
            <w:tcW w:w="2537" w:type="pct"/>
          </w:tcPr>
          <w:p w14:paraId="246C16A3" w14:textId="77777777" w:rsidR="00B41C34" w:rsidRPr="006C4D79" w:rsidRDefault="00B41C34" w:rsidP="0068041F">
            <w:pPr>
              <w:rPr>
                <w:sz w:val="20"/>
                <w:szCs w:val="20"/>
              </w:rPr>
            </w:pPr>
            <w:r w:rsidRPr="006C4D79">
              <w:rPr>
                <w:color w:val="auto"/>
                <w:sz w:val="18"/>
                <w:szCs w:val="18"/>
              </w:rPr>
              <w:t>Benadert deelnemers positief.</w:t>
            </w:r>
          </w:p>
        </w:tc>
        <w:tc>
          <w:tcPr>
            <w:tcW w:w="204" w:type="pct"/>
          </w:tcPr>
          <w:p w14:paraId="61AD3B29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DC38CD4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0F6FF219" w14:textId="77777777" w:rsidTr="0068041F">
        <w:tc>
          <w:tcPr>
            <w:tcW w:w="2537" w:type="pct"/>
          </w:tcPr>
          <w:p w14:paraId="7BB32A1B" w14:textId="77777777" w:rsidR="00B41C34" w:rsidRPr="006C4D79" w:rsidRDefault="00B41C34" w:rsidP="0068041F">
            <w:pPr>
              <w:rPr>
                <w:sz w:val="20"/>
                <w:szCs w:val="20"/>
              </w:rPr>
            </w:pPr>
            <w:r w:rsidRPr="006C4D79">
              <w:rPr>
                <w:color w:val="auto"/>
                <w:sz w:val="18"/>
                <w:szCs w:val="18"/>
              </w:rPr>
              <w:t>Stemt de manier van omgang en communicatie met deelnemers af op het niveau van de deelnemer.</w:t>
            </w:r>
          </w:p>
        </w:tc>
        <w:tc>
          <w:tcPr>
            <w:tcW w:w="204" w:type="pct"/>
          </w:tcPr>
          <w:p w14:paraId="2363446C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244AB64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797D45AC" w14:textId="77777777" w:rsidTr="0068041F">
        <w:tc>
          <w:tcPr>
            <w:tcW w:w="2537" w:type="pct"/>
          </w:tcPr>
          <w:p w14:paraId="54A76998" w14:textId="77777777" w:rsidR="00B41C34" w:rsidRPr="006C4D79" w:rsidRDefault="00B41C34" w:rsidP="0068041F">
            <w:pPr>
              <w:rPr>
                <w:sz w:val="20"/>
                <w:szCs w:val="20"/>
              </w:rPr>
            </w:pPr>
            <w:r w:rsidRPr="006C4D79">
              <w:rPr>
                <w:color w:val="auto"/>
                <w:sz w:val="18"/>
                <w:szCs w:val="18"/>
              </w:rPr>
              <w:t>Stelt op basis van doelstelling en de beginsituatie een planning op.</w:t>
            </w:r>
          </w:p>
        </w:tc>
        <w:tc>
          <w:tcPr>
            <w:tcW w:w="204" w:type="pct"/>
          </w:tcPr>
          <w:p w14:paraId="358AD51F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A1EC521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12A8D8A6" w14:textId="77777777" w:rsidTr="0068041F">
        <w:tc>
          <w:tcPr>
            <w:tcW w:w="2537" w:type="pct"/>
          </w:tcPr>
          <w:p w14:paraId="55E6CAA6" w14:textId="77777777" w:rsidR="00B41C34" w:rsidRPr="006C4D79" w:rsidRDefault="00B41C34" w:rsidP="0068041F">
            <w:pPr>
              <w:rPr>
                <w:sz w:val="20"/>
                <w:szCs w:val="20"/>
              </w:rPr>
            </w:pPr>
            <w:r w:rsidRPr="006C4D79">
              <w:rPr>
                <w:color w:val="auto"/>
                <w:sz w:val="18"/>
                <w:szCs w:val="18"/>
              </w:rPr>
              <w:lastRenderedPageBreak/>
              <w:t>Activeert en inventariseert de leervragen van de deelnemers.</w:t>
            </w:r>
          </w:p>
        </w:tc>
        <w:tc>
          <w:tcPr>
            <w:tcW w:w="204" w:type="pct"/>
          </w:tcPr>
          <w:p w14:paraId="11F92331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DC7BCF6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20DF4640" w14:textId="77777777" w:rsidTr="0068041F">
        <w:tc>
          <w:tcPr>
            <w:tcW w:w="2537" w:type="pct"/>
          </w:tcPr>
          <w:p w14:paraId="728C2361" w14:textId="77777777" w:rsidR="00B41C34" w:rsidRPr="006C4D79" w:rsidRDefault="00B41C34" w:rsidP="0068041F">
            <w:pPr>
              <w:rPr>
                <w:sz w:val="20"/>
                <w:szCs w:val="20"/>
              </w:rPr>
            </w:pPr>
            <w:r w:rsidRPr="006C4D79">
              <w:rPr>
                <w:color w:val="auto"/>
                <w:sz w:val="18"/>
                <w:szCs w:val="18"/>
              </w:rPr>
              <w:t>Arrangeert situaties voor het veilig en doelmatig oefenen van vaardigheden.</w:t>
            </w:r>
          </w:p>
        </w:tc>
        <w:tc>
          <w:tcPr>
            <w:tcW w:w="204" w:type="pct"/>
          </w:tcPr>
          <w:p w14:paraId="05364098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D58C08B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07BFE680" w14:textId="77777777" w:rsidTr="0068041F">
        <w:tc>
          <w:tcPr>
            <w:tcW w:w="2537" w:type="pct"/>
          </w:tcPr>
          <w:p w14:paraId="3096D01B" w14:textId="77777777" w:rsidR="00B41C34" w:rsidRPr="006C4D79" w:rsidRDefault="00B41C34" w:rsidP="0068041F">
            <w:pPr>
              <w:rPr>
                <w:sz w:val="20"/>
                <w:szCs w:val="20"/>
              </w:rPr>
            </w:pPr>
            <w:r w:rsidRPr="006C4D79">
              <w:rPr>
                <w:color w:val="auto"/>
                <w:sz w:val="18"/>
                <w:szCs w:val="18"/>
              </w:rPr>
              <w:t>Geeft deelnemers feedback.</w:t>
            </w:r>
          </w:p>
        </w:tc>
        <w:tc>
          <w:tcPr>
            <w:tcW w:w="204" w:type="pct"/>
          </w:tcPr>
          <w:p w14:paraId="24BA60E5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D23F6CD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7B697AAB" w14:textId="77777777" w:rsidTr="0068041F">
        <w:tc>
          <w:tcPr>
            <w:tcW w:w="2537" w:type="pct"/>
          </w:tcPr>
          <w:p w14:paraId="67FA6FAD" w14:textId="77777777" w:rsidR="00B41C34" w:rsidRPr="006C4D79" w:rsidRDefault="00B41C34" w:rsidP="0068041F">
            <w:pPr>
              <w:rPr>
                <w:sz w:val="20"/>
                <w:szCs w:val="20"/>
              </w:rPr>
            </w:pPr>
            <w:r w:rsidRPr="006C4D79">
              <w:rPr>
                <w:color w:val="auto"/>
                <w:sz w:val="18"/>
                <w:szCs w:val="18"/>
              </w:rPr>
              <w:t>Hanteert passende/activerende didactische werkvormen.</w:t>
            </w:r>
          </w:p>
        </w:tc>
        <w:tc>
          <w:tcPr>
            <w:tcW w:w="204" w:type="pct"/>
          </w:tcPr>
          <w:p w14:paraId="0D9B1C03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28E629A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73113942" w14:textId="77777777" w:rsidTr="0068041F">
        <w:tc>
          <w:tcPr>
            <w:tcW w:w="2537" w:type="pct"/>
          </w:tcPr>
          <w:p w14:paraId="1893F253" w14:textId="77777777" w:rsidR="00B41C34" w:rsidRPr="006C4D79" w:rsidRDefault="00B41C34" w:rsidP="0068041F">
            <w:pPr>
              <w:rPr>
                <w:sz w:val="20"/>
                <w:szCs w:val="20"/>
              </w:rPr>
            </w:pPr>
            <w:r w:rsidRPr="006C4D79">
              <w:rPr>
                <w:color w:val="auto"/>
                <w:sz w:val="18"/>
                <w:szCs w:val="18"/>
              </w:rPr>
              <w:t>Maakt effectief gebruik van didactische hulpmiddelen.</w:t>
            </w:r>
          </w:p>
        </w:tc>
        <w:tc>
          <w:tcPr>
            <w:tcW w:w="204" w:type="pct"/>
          </w:tcPr>
          <w:p w14:paraId="7EC42BE5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6D4F6EA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5F40CDD5" w14:textId="77777777" w:rsidTr="0068041F">
        <w:tc>
          <w:tcPr>
            <w:tcW w:w="2537" w:type="pct"/>
          </w:tcPr>
          <w:p w14:paraId="76CE9967" w14:textId="77777777" w:rsidR="00B41C34" w:rsidRPr="006C4D79" w:rsidRDefault="00B41C34" w:rsidP="0068041F">
            <w:pPr>
              <w:rPr>
                <w:sz w:val="20"/>
                <w:szCs w:val="20"/>
              </w:rPr>
            </w:pPr>
            <w:r w:rsidRPr="006C4D79">
              <w:rPr>
                <w:color w:val="auto"/>
                <w:sz w:val="18"/>
                <w:szCs w:val="18"/>
              </w:rPr>
              <w:t>Differentieert (indien functioneel).</w:t>
            </w:r>
          </w:p>
        </w:tc>
        <w:tc>
          <w:tcPr>
            <w:tcW w:w="204" w:type="pct"/>
          </w:tcPr>
          <w:p w14:paraId="6EDFEB24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F4CC57B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75879188" w14:textId="77777777" w:rsidTr="0068041F">
        <w:tc>
          <w:tcPr>
            <w:tcW w:w="2537" w:type="pct"/>
          </w:tcPr>
          <w:p w14:paraId="54254F87" w14:textId="77777777" w:rsidR="00B41C34" w:rsidRPr="006C4D79" w:rsidRDefault="00B41C34" w:rsidP="0068041F">
            <w:pPr>
              <w:rPr>
                <w:color w:val="auto"/>
                <w:sz w:val="18"/>
                <w:szCs w:val="18"/>
              </w:rPr>
            </w:pPr>
            <w:r w:rsidRPr="006C4D79">
              <w:rPr>
                <w:color w:val="auto"/>
                <w:sz w:val="18"/>
                <w:szCs w:val="18"/>
              </w:rPr>
              <w:t>Evalueert het proces en resultaat van de workshop.</w:t>
            </w:r>
          </w:p>
        </w:tc>
        <w:tc>
          <w:tcPr>
            <w:tcW w:w="204" w:type="pct"/>
          </w:tcPr>
          <w:p w14:paraId="3668BE24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B534B95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7FEC3346" w14:textId="77777777" w:rsidTr="0068041F">
        <w:tc>
          <w:tcPr>
            <w:tcW w:w="2537" w:type="pct"/>
          </w:tcPr>
          <w:p w14:paraId="6CE6F8BA" w14:textId="77777777" w:rsidR="00B41C34" w:rsidRPr="006C4D79" w:rsidRDefault="00B41C34" w:rsidP="0068041F">
            <w:pPr>
              <w:rPr>
                <w:color w:val="auto"/>
                <w:sz w:val="18"/>
                <w:szCs w:val="18"/>
              </w:rPr>
            </w:pPr>
            <w:r w:rsidRPr="006C4D79">
              <w:rPr>
                <w:color w:val="auto"/>
                <w:sz w:val="18"/>
                <w:szCs w:val="18"/>
              </w:rPr>
              <w:t>Verzamelt zelfstandig de meest recente onderwijskundige theorieën.</w:t>
            </w:r>
          </w:p>
        </w:tc>
        <w:tc>
          <w:tcPr>
            <w:tcW w:w="204" w:type="pct"/>
          </w:tcPr>
          <w:p w14:paraId="73E0EE2E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71E493C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692DF4DE" w14:textId="77777777" w:rsidTr="0068041F">
        <w:tc>
          <w:tcPr>
            <w:tcW w:w="2537" w:type="pct"/>
          </w:tcPr>
          <w:p w14:paraId="2377F247" w14:textId="77777777" w:rsidR="00B41C34" w:rsidRPr="006C4D79" w:rsidRDefault="00B41C34" w:rsidP="0068041F">
            <w:r w:rsidRPr="09498B11">
              <w:rPr>
                <w:color w:val="auto"/>
                <w:sz w:val="18"/>
                <w:szCs w:val="18"/>
              </w:rPr>
              <w:t>Onderhoudt contact met de NKBV</w:t>
            </w:r>
          </w:p>
        </w:tc>
        <w:tc>
          <w:tcPr>
            <w:tcW w:w="204" w:type="pct"/>
          </w:tcPr>
          <w:p w14:paraId="4B964C5C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FFC3299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2F5F8ED8" w14:textId="77777777" w:rsidTr="0068041F">
        <w:tc>
          <w:tcPr>
            <w:tcW w:w="2537" w:type="pct"/>
          </w:tcPr>
          <w:p w14:paraId="2317C7F6" w14:textId="77777777" w:rsidR="00B41C34" w:rsidRPr="006C4D79" w:rsidRDefault="00B41C34" w:rsidP="0068041F">
            <w:pPr>
              <w:rPr>
                <w:color w:val="auto"/>
                <w:sz w:val="18"/>
                <w:szCs w:val="18"/>
              </w:rPr>
            </w:pPr>
            <w:r w:rsidRPr="006C4D79">
              <w:rPr>
                <w:color w:val="auto"/>
                <w:sz w:val="18"/>
                <w:szCs w:val="18"/>
              </w:rPr>
              <w:t>Staat model voor correct gedrag op en rond de sport- en/of opleidingslocatie.</w:t>
            </w:r>
          </w:p>
        </w:tc>
        <w:tc>
          <w:tcPr>
            <w:tcW w:w="204" w:type="pct"/>
          </w:tcPr>
          <w:p w14:paraId="625EDDA4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C69BC09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3E2C5440" w14:textId="77777777" w:rsidTr="0068041F">
        <w:tc>
          <w:tcPr>
            <w:tcW w:w="2537" w:type="pct"/>
          </w:tcPr>
          <w:p w14:paraId="7FF7CBC2" w14:textId="77777777" w:rsidR="00B41C34" w:rsidRPr="006C4D79" w:rsidRDefault="00B41C34" w:rsidP="0068041F">
            <w:pPr>
              <w:rPr>
                <w:color w:val="auto"/>
                <w:sz w:val="18"/>
                <w:szCs w:val="18"/>
              </w:rPr>
            </w:pPr>
            <w:r w:rsidRPr="006C4D79">
              <w:rPr>
                <w:color w:val="auto"/>
                <w:sz w:val="18"/>
                <w:szCs w:val="18"/>
              </w:rPr>
              <w:t>Gaat positief en respectvol om met alle betrokkenen.</w:t>
            </w:r>
          </w:p>
        </w:tc>
        <w:tc>
          <w:tcPr>
            <w:tcW w:w="204" w:type="pct"/>
          </w:tcPr>
          <w:p w14:paraId="6050C2C4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54CCB9F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28598394" w14:textId="77777777" w:rsidTr="0068041F">
        <w:tc>
          <w:tcPr>
            <w:tcW w:w="2537" w:type="pct"/>
          </w:tcPr>
          <w:p w14:paraId="45A8EBA6" w14:textId="77777777" w:rsidR="00B41C34" w:rsidRPr="006C4D79" w:rsidRDefault="00B41C34" w:rsidP="0068041F">
            <w:pPr>
              <w:rPr>
                <w:color w:val="auto"/>
                <w:sz w:val="18"/>
                <w:szCs w:val="18"/>
              </w:rPr>
            </w:pPr>
            <w:r w:rsidRPr="006C4D79">
              <w:rPr>
                <w:color w:val="auto"/>
                <w:sz w:val="18"/>
                <w:szCs w:val="18"/>
              </w:rPr>
              <w:t>Komt afspraken na.</w:t>
            </w:r>
          </w:p>
        </w:tc>
        <w:tc>
          <w:tcPr>
            <w:tcW w:w="204" w:type="pct"/>
          </w:tcPr>
          <w:p w14:paraId="7C651552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CEFD8B5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03D81C5B" w14:textId="77777777" w:rsidTr="0068041F">
        <w:tc>
          <w:tcPr>
            <w:tcW w:w="2537" w:type="pct"/>
          </w:tcPr>
          <w:p w14:paraId="0D1986DB" w14:textId="77777777" w:rsidR="00B41C34" w:rsidRPr="006C4D79" w:rsidRDefault="00B41C34" w:rsidP="0068041F">
            <w:pPr>
              <w:rPr>
                <w:color w:val="auto"/>
                <w:sz w:val="18"/>
                <w:szCs w:val="18"/>
              </w:rPr>
            </w:pPr>
            <w:r w:rsidRPr="09498B11">
              <w:rPr>
                <w:color w:val="auto"/>
                <w:sz w:val="18"/>
                <w:szCs w:val="18"/>
              </w:rPr>
              <w:t>Houdt zich aan de beroepscode voor trainers-coaches in de sport.</w:t>
            </w:r>
          </w:p>
        </w:tc>
        <w:tc>
          <w:tcPr>
            <w:tcW w:w="204" w:type="pct"/>
          </w:tcPr>
          <w:p w14:paraId="27573AFB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87E643B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0312E480" w14:textId="77777777" w:rsidTr="0068041F">
        <w:tc>
          <w:tcPr>
            <w:tcW w:w="2537" w:type="pct"/>
          </w:tcPr>
          <w:p w14:paraId="14C47846" w14:textId="77777777" w:rsidR="00B41C34" w:rsidRPr="006C4D79" w:rsidRDefault="00B41C34" w:rsidP="0068041F">
            <w:pPr>
              <w:rPr>
                <w:color w:val="auto"/>
                <w:sz w:val="18"/>
                <w:szCs w:val="18"/>
              </w:rPr>
            </w:pPr>
            <w:r w:rsidRPr="006C4D79">
              <w:rPr>
                <w:color w:val="auto"/>
                <w:sz w:val="18"/>
                <w:szCs w:val="18"/>
              </w:rPr>
              <w:t>Gaat vertrouwelijk om met (persoonlijke) informatie.</w:t>
            </w:r>
          </w:p>
        </w:tc>
        <w:tc>
          <w:tcPr>
            <w:tcW w:w="204" w:type="pct"/>
          </w:tcPr>
          <w:p w14:paraId="5046C529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606846B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3FE5BB80" w14:textId="77777777" w:rsidTr="0068041F">
        <w:tc>
          <w:tcPr>
            <w:tcW w:w="2537" w:type="pct"/>
          </w:tcPr>
          <w:p w14:paraId="06D4BDFF" w14:textId="77777777" w:rsidR="00B41C34" w:rsidRPr="006C4D79" w:rsidRDefault="00B41C34" w:rsidP="0068041F">
            <w:pPr>
              <w:rPr>
                <w:color w:val="auto"/>
                <w:sz w:val="18"/>
                <w:szCs w:val="18"/>
              </w:rPr>
            </w:pPr>
            <w:r w:rsidRPr="006C4D79">
              <w:rPr>
                <w:color w:val="auto"/>
                <w:sz w:val="18"/>
                <w:szCs w:val="18"/>
              </w:rPr>
              <w:t>Reflecteert op eigen handelen.</w:t>
            </w:r>
          </w:p>
        </w:tc>
        <w:tc>
          <w:tcPr>
            <w:tcW w:w="204" w:type="pct"/>
          </w:tcPr>
          <w:p w14:paraId="2A899BA9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C255974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43748ED3" w14:textId="77777777" w:rsidTr="0068041F">
        <w:tc>
          <w:tcPr>
            <w:tcW w:w="2537" w:type="pct"/>
          </w:tcPr>
          <w:p w14:paraId="6B570593" w14:textId="77777777" w:rsidR="00B41C34" w:rsidRPr="006C4D79" w:rsidRDefault="00B41C34" w:rsidP="0068041F">
            <w:pPr>
              <w:rPr>
                <w:color w:val="auto"/>
                <w:sz w:val="18"/>
                <w:szCs w:val="18"/>
              </w:rPr>
            </w:pPr>
            <w:r w:rsidRPr="006C4D79">
              <w:rPr>
                <w:color w:val="auto"/>
                <w:sz w:val="18"/>
                <w:szCs w:val="18"/>
              </w:rPr>
              <w:t>Vraagt feedback.</w:t>
            </w:r>
          </w:p>
        </w:tc>
        <w:tc>
          <w:tcPr>
            <w:tcW w:w="204" w:type="pct"/>
          </w:tcPr>
          <w:p w14:paraId="047DBDB6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6E39268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4E88A7EE" w14:textId="77777777" w:rsidTr="0068041F">
        <w:tc>
          <w:tcPr>
            <w:tcW w:w="2537" w:type="pct"/>
          </w:tcPr>
          <w:p w14:paraId="699815D5" w14:textId="77777777" w:rsidR="00B41C34" w:rsidRPr="006C4D79" w:rsidRDefault="00B41C34" w:rsidP="0068041F">
            <w:pPr>
              <w:rPr>
                <w:color w:val="auto"/>
                <w:sz w:val="18"/>
                <w:szCs w:val="18"/>
              </w:rPr>
            </w:pPr>
            <w:r w:rsidRPr="006C4D79">
              <w:rPr>
                <w:color w:val="auto"/>
                <w:sz w:val="18"/>
                <w:szCs w:val="18"/>
              </w:rPr>
              <w:t>Verwoordt eigen leerbehoeften.</w:t>
            </w:r>
          </w:p>
        </w:tc>
        <w:tc>
          <w:tcPr>
            <w:tcW w:w="204" w:type="pct"/>
          </w:tcPr>
          <w:p w14:paraId="0A8A7CC6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DE17D16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1F80D25B" w14:textId="77777777" w:rsidTr="0068041F">
        <w:tc>
          <w:tcPr>
            <w:tcW w:w="2537" w:type="pct"/>
          </w:tcPr>
          <w:p w14:paraId="6B9F47E0" w14:textId="77777777" w:rsidR="00B41C34" w:rsidRPr="006C4D79" w:rsidRDefault="00B41C34" w:rsidP="0068041F">
            <w:pPr>
              <w:rPr>
                <w:color w:val="auto"/>
                <w:sz w:val="18"/>
                <w:szCs w:val="18"/>
              </w:rPr>
            </w:pPr>
            <w:r w:rsidRPr="006C4D79">
              <w:rPr>
                <w:color w:val="auto"/>
                <w:sz w:val="18"/>
                <w:szCs w:val="18"/>
              </w:rPr>
              <w:t>Legt leermomenten vast.</w:t>
            </w:r>
          </w:p>
        </w:tc>
        <w:tc>
          <w:tcPr>
            <w:tcW w:w="204" w:type="pct"/>
          </w:tcPr>
          <w:p w14:paraId="58954439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167359E" w14:textId="77777777" w:rsidR="00B41C34" w:rsidRPr="0036668A" w:rsidRDefault="00B41C34" w:rsidP="0068041F">
            <w:pPr>
              <w:rPr>
                <w:sz w:val="20"/>
                <w:szCs w:val="20"/>
              </w:rPr>
            </w:pPr>
          </w:p>
        </w:tc>
      </w:tr>
      <w:tr w:rsidR="00B41C34" w:rsidRPr="0036668A" w14:paraId="6C471895" w14:textId="77777777" w:rsidTr="0068041F">
        <w:tc>
          <w:tcPr>
            <w:tcW w:w="2537" w:type="pct"/>
            <w:shd w:val="clear" w:color="auto" w:fill="E7E6E6" w:themeFill="background2"/>
          </w:tcPr>
          <w:p w14:paraId="2C12AC86" w14:textId="77777777" w:rsidR="00B41C34" w:rsidRPr="0036668A" w:rsidRDefault="00B41C34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637164BF" w14:textId="77777777" w:rsidR="00B41C34" w:rsidRPr="0036668A" w:rsidRDefault="00B41C34" w:rsidP="0068041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9498B11">
              <w:rPr>
                <w:sz w:val="20"/>
                <w:szCs w:val="20"/>
              </w:rPr>
              <w:t>De didactiek is up-to-date en afgestemd op de deelnemers.</w:t>
            </w:r>
          </w:p>
          <w:p w14:paraId="1032EBF3" w14:textId="77777777" w:rsidR="00B41C34" w:rsidRPr="0036668A" w:rsidRDefault="00B41C34" w:rsidP="0068041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9498B11">
              <w:rPr>
                <w:sz w:val="20"/>
                <w:szCs w:val="20"/>
              </w:rPr>
              <w:t>De deelnemer heeft zich veilig en met plezier kunnen ontwikkelen.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0C9286B9" w14:textId="77777777" w:rsidR="00B41C34" w:rsidRPr="0036668A" w:rsidRDefault="00B41C34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718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81390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F551562" w14:textId="77777777" w:rsidR="00866322" w:rsidRDefault="00866322">
      <w:pPr>
        <w:rPr>
          <w:sz w:val="20"/>
          <w:szCs w:val="20"/>
        </w:rPr>
      </w:pPr>
    </w:p>
    <w:sectPr w:rsidR="00866322" w:rsidSect="0038490F">
      <w:footerReference w:type="default" r:id="rId13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0E819" w14:textId="77777777" w:rsidR="0038372D" w:rsidRDefault="0038372D" w:rsidP="00D40BCE">
      <w:pPr>
        <w:spacing w:line="240" w:lineRule="auto"/>
      </w:pPr>
      <w:r>
        <w:separator/>
      </w:r>
    </w:p>
  </w:endnote>
  <w:endnote w:type="continuationSeparator" w:id="0">
    <w:p w14:paraId="1925FB3C" w14:textId="77777777" w:rsidR="0038372D" w:rsidRDefault="0038372D" w:rsidP="00D40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189782"/>
      <w:docPartObj>
        <w:docPartGallery w:val="Page Numbers (Bottom of Page)"/>
        <w:docPartUnique/>
      </w:docPartObj>
    </w:sdtPr>
    <w:sdtContent>
      <w:p w14:paraId="66E0CD59" w14:textId="77777777" w:rsidR="00906BFB" w:rsidRDefault="004437EE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3360" behindDoc="0" locked="0" layoutInCell="1" allowOverlap="1" wp14:anchorId="34691EBB" wp14:editId="0D48BEA3">
              <wp:simplePos x="0" y="0"/>
              <wp:positionH relativeFrom="column">
                <wp:posOffset>4835525</wp:posOffset>
              </wp:positionH>
              <wp:positionV relativeFrom="paragraph">
                <wp:posOffset>-18415</wp:posOffset>
              </wp:positionV>
              <wp:extent cx="542925" cy="542925"/>
              <wp:effectExtent l="0" t="0" r="9525" b="9525"/>
              <wp:wrapNone/>
              <wp:docPr id="63036017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6192" behindDoc="0" locked="0" layoutInCell="1" allowOverlap="1" wp14:anchorId="366D6438" wp14:editId="3AC61981">
              <wp:simplePos x="0" y="0"/>
              <wp:positionH relativeFrom="column">
                <wp:posOffset>3095625</wp:posOffset>
              </wp:positionH>
              <wp:positionV relativeFrom="paragraph">
                <wp:posOffset>-22225</wp:posOffset>
              </wp:positionV>
              <wp:extent cx="1386840" cy="504825"/>
              <wp:effectExtent l="0" t="0" r="3810" b="9525"/>
              <wp:wrapNone/>
              <wp:docPr id="96604474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932AA4B" w14:textId="6FE42A4D" w:rsidR="00906BFB" w:rsidRDefault="002D2341">
    <w:pPr>
      <w:pStyle w:val="Voettekst"/>
    </w:pPr>
    <w:r>
      <w:t>Voorblad</w:t>
    </w:r>
    <w:r w:rsidR="006F582F" w:rsidRPr="006F582F">
      <w:t xml:space="preserve"> </w:t>
    </w:r>
    <w:r w:rsidR="006F582F">
      <w:t xml:space="preserve">PVB </w:t>
    </w:r>
    <w:r w:rsidR="00224516">
      <w:t>EXP</w:t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 w:rsidRPr="00730B22">
      <w:rPr>
        <w:color w:val="auto"/>
        <w:sz w:val="18"/>
        <w:szCs w:val="18"/>
      </w:rPr>
      <w:t xml:space="preserve">Pagina </w:t>
    </w:r>
    <w:r w:rsidR="006F582F" w:rsidRPr="00730B22">
      <w:rPr>
        <w:color w:val="auto"/>
        <w:sz w:val="18"/>
        <w:szCs w:val="18"/>
      </w:rPr>
      <w:fldChar w:fldCharType="begin"/>
    </w:r>
    <w:r w:rsidR="006F582F" w:rsidRPr="00730B22">
      <w:rPr>
        <w:color w:val="auto"/>
        <w:sz w:val="18"/>
        <w:szCs w:val="18"/>
      </w:rPr>
      <w:instrText xml:space="preserve"> PAGE </w:instrText>
    </w:r>
    <w:r w:rsidR="006F582F" w:rsidRPr="00730B22">
      <w:rPr>
        <w:color w:val="auto"/>
        <w:sz w:val="18"/>
        <w:szCs w:val="18"/>
      </w:rPr>
      <w:fldChar w:fldCharType="separate"/>
    </w:r>
    <w:r w:rsidR="006F582F">
      <w:rPr>
        <w:color w:val="auto"/>
        <w:sz w:val="18"/>
        <w:szCs w:val="18"/>
      </w:rPr>
      <w:t>1</w:t>
    </w:r>
    <w:r w:rsidR="006F582F" w:rsidRPr="00730B22">
      <w:rPr>
        <w:color w:val="auto"/>
        <w:sz w:val="18"/>
        <w:szCs w:val="18"/>
      </w:rPr>
      <w:fldChar w:fldCharType="end"/>
    </w:r>
    <w:r w:rsidR="006F582F" w:rsidRPr="00730B22">
      <w:rPr>
        <w:color w:val="auto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711236921"/>
      <w:docPartObj>
        <w:docPartGallery w:val="Page Numbers (Bottom of Page)"/>
        <w:docPartUnique/>
      </w:docPartObj>
    </w:sdtPr>
    <w:sdtContent>
      <w:p w14:paraId="5761C010" w14:textId="77777777" w:rsidR="00906BFB" w:rsidRPr="009D0680" w:rsidRDefault="006F2A38">
        <w:pPr>
          <w:pStyle w:val="Voettekst"/>
          <w:jc w:val="right"/>
          <w:rPr>
            <w:highlight w:val="yellow"/>
          </w:rPr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96480" behindDoc="0" locked="0" layoutInCell="1" allowOverlap="1" wp14:anchorId="11FD2A58" wp14:editId="7D15385E">
              <wp:simplePos x="0" y="0"/>
              <wp:positionH relativeFrom="column">
                <wp:posOffset>5226050</wp:posOffset>
              </wp:positionH>
              <wp:positionV relativeFrom="paragraph">
                <wp:posOffset>19685</wp:posOffset>
              </wp:positionV>
              <wp:extent cx="542925" cy="542925"/>
              <wp:effectExtent l="0" t="0" r="9525" b="9525"/>
              <wp:wrapNone/>
              <wp:docPr id="1182673185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52448" behindDoc="0" locked="0" layoutInCell="1" allowOverlap="1" wp14:anchorId="547FE2C2" wp14:editId="32205A32">
              <wp:simplePos x="0" y="0"/>
              <wp:positionH relativeFrom="column">
                <wp:posOffset>3486150</wp:posOffset>
              </wp:positionH>
              <wp:positionV relativeFrom="paragraph">
                <wp:posOffset>15875</wp:posOffset>
              </wp:positionV>
              <wp:extent cx="1386840" cy="504825"/>
              <wp:effectExtent l="0" t="0" r="3810" b="9525"/>
              <wp:wrapNone/>
              <wp:docPr id="94601675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C120A4A" w14:textId="27828384" w:rsidR="00906BFB" w:rsidRDefault="00B41C34" w:rsidP="006F2A38">
    <w:pPr>
      <w:pStyle w:val="Voettekst"/>
      <w:tabs>
        <w:tab w:val="clear" w:pos="4536"/>
        <w:tab w:val="clear" w:pos="9072"/>
        <w:tab w:val="left" w:pos="4950"/>
      </w:tabs>
    </w:pPr>
    <w:r>
      <w:t>5.4 Geven van workshops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6E580" w14:textId="77777777" w:rsidR="0038372D" w:rsidRDefault="0038372D" w:rsidP="00D40BCE">
      <w:pPr>
        <w:spacing w:line="240" w:lineRule="auto"/>
      </w:pPr>
      <w:r>
        <w:separator/>
      </w:r>
    </w:p>
  </w:footnote>
  <w:footnote w:type="continuationSeparator" w:id="0">
    <w:p w14:paraId="5906F71E" w14:textId="77777777" w:rsidR="0038372D" w:rsidRDefault="0038372D" w:rsidP="00D40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FF5B5" w14:textId="77777777" w:rsidR="00327610" w:rsidRDefault="00DA6EB4">
    <w:pPr>
      <w:pStyle w:val="Koptekst"/>
    </w:pPr>
    <w:r w:rsidRPr="000212DB">
      <w:rPr>
        <w:noProof/>
        <w:sz w:val="16"/>
        <w:szCs w:val="18"/>
      </w:rPr>
      <w:drawing>
        <wp:anchor distT="0" distB="0" distL="114300" distR="114300" simplePos="0" relativeHeight="251658240" behindDoc="0" locked="0" layoutInCell="1" allowOverlap="1" wp14:anchorId="65DBB17D" wp14:editId="0B287D1B">
          <wp:simplePos x="0" y="0"/>
          <wp:positionH relativeFrom="leftMargin">
            <wp:posOffset>9831401</wp:posOffset>
          </wp:positionH>
          <wp:positionV relativeFrom="topMargin">
            <wp:posOffset>175260</wp:posOffset>
          </wp:positionV>
          <wp:extent cx="720000" cy="720000"/>
          <wp:effectExtent l="0" t="0" r="4445" b="4445"/>
          <wp:wrapNone/>
          <wp:docPr id="2" name="Picture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10">
      <w:t xml:space="preserve">Versie KSS 2024 </w:t>
    </w:r>
    <w:r w:rsidR="00D1295E">
      <w:t>01-07-2026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ascii="DINPro-Regular" w:eastAsiaTheme="minorHAnsi" w:hAnsi="DINPro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778064">
    <w:abstractNumId w:val="20"/>
  </w:num>
  <w:num w:numId="2" w16cid:durableId="578447981">
    <w:abstractNumId w:val="5"/>
  </w:num>
  <w:num w:numId="3" w16cid:durableId="1243372621">
    <w:abstractNumId w:val="13"/>
  </w:num>
  <w:num w:numId="4" w16cid:durableId="2123457069">
    <w:abstractNumId w:val="17"/>
  </w:num>
  <w:num w:numId="5" w16cid:durableId="1531337648">
    <w:abstractNumId w:val="11"/>
  </w:num>
  <w:num w:numId="6" w16cid:durableId="1758479361">
    <w:abstractNumId w:val="15"/>
  </w:num>
  <w:num w:numId="7" w16cid:durableId="214046392">
    <w:abstractNumId w:val="24"/>
  </w:num>
  <w:num w:numId="8" w16cid:durableId="783379711">
    <w:abstractNumId w:val="22"/>
  </w:num>
  <w:num w:numId="9" w16cid:durableId="95641850">
    <w:abstractNumId w:val="19"/>
  </w:num>
  <w:num w:numId="10" w16cid:durableId="560361979">
    <w:abstractNumId w:val="9"/>
  </w:num>
  <w:num w:numId="11" w16cid:durableId="1051803649">
    <w:abstractNumId w:val="4"/>
  </w:num>
  <w:num w:numId="12" w16cid:durableId="1907450750">
    <w:abstractNumId w:val="2"/>
  </w:num>
  <w:num w:numId="13" w16cid:durableId="1509369288">
    <w:abstractNumId w:val="1"/>
  </w:num>
  <w:num w:numId="14" w16cid:durableId="1843426235">
    <w:abstractNumId w:val="0"/>
  </w:num>
  <w:num w:numId="15" w16cid:durableId="1008559497">
    <w:abstractNumId w:val="10"/>
  </w:num>
  <w:num w:numId="16" w16cid:durableId="1504660196">
    <w:abstractNumId w:val="25"/>
  </w:num>
  <w:num w:numId="17" w16cid:durableId="798108773">
    <w:abstractNumId w:val="14"/>
  </w:num>
  <w:num w:numId="18" w16cid:durableId="755515498">
    <w:abstractNumId w:val="23"/>
  </w:num>
  <w:num w:numId="19" w16cid:durableId="234895894">
    <w:abstractNumId w:val="3"/>
  </w:num>
  <w:num w:numId="20" w16cid:durableId="941061797">
    <w:abstractNumId w:val="16"/>
  </w:num>
  <w:num w:numId="21" w16cid:durableId="872501780">
    <w:abstractNumId w:val="21"/>
  </w:num>
  <w:num w:numId="22" w16cid:durableId="911155306">
    <w:abstractNumId w:val="18"/>
  </w:num>
  <w:num w:numId="23" w16cid:durableId="878471594">
    <w:abstractNumId w:val="8"/>
  </w:num>
  <w:num w:numId="24" w16cid:durableId="943535759">
    <w:abstractNumId w:val="6"/>
  </w:num>
  <w:num w:numId="25" w16cid:durableId="1530483455">
    <w:abstractNumId w:val="7"/>
  </w:num>
  <w:num w:numId="26" w16cid:durableId="15328441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22"/>
    <w:rsid w:val="0000222A"/>
    <w:rsid w:val="00013CB4"/>
    <w:rsid w:val="00026E25"/>
    <w:rsid w:val="00036B0B"/>
    <w:rsid w:val="00055E17"/>
    <w:rsid w:val="000855AE"/>
    <w:rsid w:val="00090D5C"/>
    <w:rsid w:val="000B25B7"/>
    <w:rsid w:val="000B321A"/>
    <w:rsid w:val="000B6D6E"/>
    <w:rsid w:val="000E27A0"/>
    <w:rsid w:val="00102BB7"/>
    <w:rsid w:val="0013142C"/>
    <w:rsid w:val="00147283"/>
    <w:rsid w:val="00152574"/>
    <w:rsid w:val="00155F89"/>
    <w:rsid w:val="00163000"/>
    <w:rsid w:val="001742D9"/>
    <w:rsid w:val="001759ED"/>
    <w:rsid w:val="001B68E4"/>
    <w:rsid w:val="001B7D5C"/>
    <w:rsid w:val="001D293C"/>
    <w:rsid w:val="001D2F2C"/>
    <w:rsid w:val="001D4CC0"/>
    <w:rsid w:val="001D63A3"/>
    <w:rsid w:val="00203621"/>
    <w:rsid w:val="00224516"/>
    <w:rsid w:val="002507D5"/>
    <w:rsid w:val="00260C24"/>
    <w:rsid w:val="00265720"/>
    <w:rsid w:val="002972CA"/>
    <w:rsid w:val="002B0889"/>
    <w:rsid w:val="002B61D7"/>
    <w:rsid w:val="002C28A3"/>
    <w:rsid w:val="002D2341"/>
    <w:rsid w:val="002D351A"/>
    <w:rsid w:val="002F5CF7"/>
    <w:rsid w:val="002F64DC"/>
    <w:rsid w:val="003063D9"/>
    <w:rsid w:val="00314B50"/>
    <w:rsid w:val="00327610"/>
    <w:rsid w:val="00333F04"/>
    <w:rsid w:val="00340696"/>
    <w:rsid w:val="0034284D"/>
    <w:rsid w:val="00343DD8"/>
    <w:rsid w:val="00344C12"/>
    <w:rsid w:val="003626E4"/>
    <w:rsid w:val="0036668A"/>
    <w:rsid w:val="00377570"/>
    <w:rsid w:val="003814C1"/>
    <w:rsid w:val="0038372D"/>
    <w:rsid w:val="0038490F"/>
    <w:rsid w:val="003C369E"/>
    <w:rsid w:val="003D09D9"/>
    <w:rsid w:val="003D4036"/>
    <w:rsid w:val="004163C6"/>
    <w:rsid w:val="00423C1A"/>
    <w:rsid w:val="004437EE"/>
    <w:rsid w:val="004468E3"/>
    <w:rsid w:val="004B5D49"/>
    <w:rsid w:val="004C0C8D"/>
    <w:rsid w:val="004E0BF2"/>
    <w:rsid w:val="005020FC"/>
    <w:rsid w:val="00520159"/>
    <w:rsid w:val="0054008F"/>
    <w:rsid w:val="0054640A"/>
    <w:rsid w:val="00555B95"/>
    <w:rsid w:val="00557BAA"/>
    <w:rsid w:val="00557CFD"/>
    <w:rsid w:val="00571A25"/>
    <w:rsid w:val="0057335E"/>
    <w:rsid w:val="00585532"/>
    <w:rsid w:val="005B27B7"/>
    <w:rsid w:val="005D6C7E"/>
    <w:rsid w:val="00600324"/>
    <w:rsid w:val="00630BE4"/>
    <w:rsid w:val="006400A7"/>
    <w:rsid w:val="006534CB"/>
    <w:rsid w:val="006546FA"/>
    <w:rsid w:val="00683E81"/>
    <w:rsid w:val="006928B2"/>
    <w:rsid w:val="006960CE"/>
    <w:rsid w:val="006A12E4"/>
    <w:rsid w:val="006A1CCB"/>
    <w:rsid w:val="006B1711"/>
    <w:rsid w:val="006B49B2"/>
    <w:rsid w:val="006D333E"/>
    <w:rsid w:val="006D489A"/>
    <w:rsid w:val="006E49F2"/>
    <w:rsid w:val="006F2A38"/>
    <w:rsid w:val="006F582F"/>
    <w:rsid w:val="007063B9"/>
    <w:rsid w:val="00753687"/>
    <w:rsid w:val="007610A2"/>
    <w:rsid w:val="00767FD0"/>
    <w:rsid w:val="00785715"/>
    <w:rsid w:val="007961FE"/>
    <w:rsid w:val="007A05BA"/>
    <w:rsid w:val="007A31A1"/>
    <w:rsid w:val="007A52F9"/>
    <w:rsid w:val="007B647F"/>
    <w:rsid w:val="007C6C7B"/>
    <w:rsid w:val="007C7A44"/>
    <w:rsid w:val="007F73DC"/>
    <w:rsid w:val="00800A57"/>
    <w:rsid w:val="008037AE"/>
    <w:rsid w:val="00804079"/>
    <w:rsid w:val="008049DB"/>
    <w:rsid w:val="008414A5"/>
    <w:rsid w:val="00861FEB"/>
    <w:rsid w:val="00866322"/>
    <w:rsid w:val="00867BCA"/>
    <w:rsid w:val="008772A9"/>
    <w:rsid w:val="00877670"/>
    <w:rsid w:val="008856ED"/>
    <w:rsid w:val="00895E10"/>
    <w:rsid w:val="00896AC3"/>
    <w:rsid w:val="008A0455"/>
    <w:rsid w:val="008A084A"/>
    <w:rsid w:val="008C07DB"/>
    <w:rsid w:val="008F58FE"/>
    <w:rsid w:val="00902305"/>
    <w:rsid w:val="00904C36"/>
    <w:rsid w:val="00906BFB"/>
    <w:rsid w:val="0091621A"/>
    <w:rsid w:val="00932FC5"/>
    <w:rsid w:val="00962CA2"/>
    <w:rsid w:val="00972816"/>
    <w:rsid w:val="00991289"/>
    <w:rsid w:val="009943EE"/>
    <w:rsid w:val="00996859"/>
    <w:rsid w:val="009B468B"/>
    <w:rsid w:val="009D0680"/>
    <w:rsid w:val="00A1437D"/>
    <w:rsid w:val="00A211BF"/>
    <w:rsid w:val="00A24FF6"/>
    <w:rsid w:val="00A47CC0"/>
    <w:rsid w:val="00A64480"/>
    <w:rsid w:val="00A72543"/>
    <w:rsid w:val="00A73CC6"/>
    <w:rsid w:val="00A94660"/>
    <w:rsid w:val="00A96D89"/>
    <w:rsid w:val="00AD3035"/>
    <w:rsid w:val="00AF4C86"/>
    <w:rsid w:val="00AF71F4"/>
    <w:rsid w:val="00B04617"/>
    <w:rsid w:val="00B0582B"/>
    <w:rsid w:val="00B41C34"/>
    <w:rsid w:val="00C068CE"/>
    <w:rsid w:val="00C148E3"/>
    <w:rsid w:val="00C41800"/>
    <w:rsid w:val="00C92D1C"/>
    <w:rsid w:val="00CA0EF5"/>
    <w:rsid w:val="00CB7BC2"/>
    <w:rsid w:val="00CC3E62"/>
    <w:rsid w:val="00CD2164"/>
    <w:rsid w:val="00D1078B"/>
    <w:rsid w:val="00D12327"/>
    <w:rsid w:val="00D1295E"/>
    <w:rsid w:val="00D3505D"/>
    <w:rsid w:val="00D40BCE"/>
    <w:rsid w:val="00D60706"/>
    <w:rsid w:val="00DA2555"/>
    <w:rsid w:val="00DA6EB4"/>
    <w:rsid w:val="00DB1080"/>
    <w:rsid w:val="00DD5965"/>
    <w:rsid w:val="00DF1D19"/>
    <w:rsid w:val="00E000D0"/>
    <w:rsid w:val="00E04591"/>
    <w:rsid w:val="00E14A79"/>
    <w:rsid w:val="00E3267E"/>
    <w:rsid w:val="00E32754"/>
    <w:rsid w:val="00E42284"/>
    <w:rsid w:val="00E55634"/>
    <w:rsid w:val="00E571A4"/>
    <w:rsid w:val="00E615FB"/>
    <w:rsid w:val="00E71C26"/>
    <w:rsid w:val="00E744EC"/>
    <w:rsid w:val="00E7792E"/>
    <w:rsid w:val="00E90F7E"/>
    <w:rsid w:val="00E927E1"/>
    <w:rsid w:val="00E93CE4"/>
    <w:rsid w:val="00E97CE1"/>
    <w:rsid w:val="00EB26EC"/>
    <w:rsid w:val="00ED2B46"/>
    <w:rsid w:val="00EF39D2"/>
    <w:rsid w:val="00EF6C5F"/>
    <w:rsid w:val="00F06599"/>
    <w:rsid w:val="00F0756D"/>
    <w:rsid w:val="00F077A6"/>
    <w:rsid w:val="00F349BD"/>
    <w:rsid w:val="00F41BCD"/>
    <w:rsid w:val="00F75B48"/>
    <w:rsid w:val="00F8174C"/>
    <w:rsid w:val="00F909AC"/>
    <w:rsid w:val="00F91BBA"/>
    <w:rsid w:val="00F927F1"/>
    <w:rsid w:val="00FB4F3B"/>
    <w:rsid w:val="00FE2F73"/>
    <w:rsid w:val="00FE480F"/>
    <w:rsid w:val="00FE6442"/>
    <w:rsid w:val="00FF682D"/>
    <w:rsid w:val="00FF7987"/>
    <w:rsid w:val="09955743"/>
    <w:rsid w:val="18FD6245"/>
    <w:rsid w:val="25EE7D2E"/>
    <w:rsid w:val="3C68536C"/>
    <w:rsid w:val="3CD68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9AD70"/>
  <w15:chartTrackingRefBased/>
  <w15:docId w15:val="{E8F9474F-1C5F-4A7F-B61C-FFD8D8B3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KBVKop1">
    <w:name w:val="NKBV Kop 1"/>
    <w:basedOn w:val="Kop1"/>
    <w:autoRedefine/>
    <w:qFormat/>
    <w:rsid w:val="0036668A"/>
    <w:pPr>
      <w:keepNext w:val="0"/>
      <w:keepLines w:val="0"/>
      <w:framePr w:hSpace="141" w:wrap="around" w:vAnchor="page" w:hAnchor="margin" w:y="1597"/>
      <w:spacing w:before="0"/>
    </w:pPr>
    <w:rPr>
      <w:rFonts w:ascii="DINPro-Bold" w:eastAsia="Arial" w:hAnsi="DINPro-Bold" w:cs="Times New Roman"/>
      <w:b/>
      <w:bCs/>
      <w:color w:val="5BBF21"/>
      <w:sz w:val="36"/>
      <w:szCs w:val="36"/>
    </w:rPr>
  </w:style>
  <w:style w:type="character" w:customStyle="1" w:styleId="Kop1Char">
    <w:name w:val="Kop 1 Char"/>
    <w:basedOn w:val="Standaardalinea-lettertype"/>
    <w:link w:val="Kop1"/>
    <w:uiPriority w:val="9"/>
    <w:rsid w:val="00ED2B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customStyle="1" w:styleId="Kop3Char">
    <w:name w:val="Kop 3 Char"/>
    <w:aliases w:val="NKBV Kop 3 Char"/>
    <w:basedOn w:val="Standaardalinea-lettertype"/>
    <w:link w:val="Kop3"/>
    <w:uiPriority w:val="9"/>
    <w:rsid w:val="00ED2B46"/>
    <w:rPr>
      <w:rFonts w:ascii="Arial" w:hAnsi="Arial" w:cs="Arial"/>
      <w:b/>
      <w:color w:val="666666"/>
      <w:sz w:val="24"/>
    </w:rPr>
  </w:style>
  <w:style w:type="paragraph" w:customStyle="1" w:styleId="StandaardNKBV">
    <w:name w:val="Standaard NKBV"/>
    <w:basedOn w:val="Standaard"/>
    <w:next w:val="Standaard"/>
    <w:link w:val="StandaardNKBVChar"/>
    <w:autoRedefine/>
    <w:qFormat/>
    <w:rsid w:val="00ED2B46"/>
  </w:style>
  <w:style w:type="character" w:customStyle="1" w:styleId="StandaardNKBVChar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customStyle="1" w:styleId="opsomming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customStyle="1" w:styleId="opsommingChar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90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4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9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9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9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8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0BC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0BC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0BCE"/>
    <w:rPr>
      <w:rFonts w:ascii="DINPro-Regular" w:hAnsi="DINPro-Regular" w:cs="Arial"/>
      <w:color w:val="000000"/>
    </w:rPr>
  </w:style>
  <w:style w:type="character" w:customStyle="1" w:styleId="normaltextrun">
    <w:name w:val="normaltextrun"/>
    <w:basedOn w:val="Standaardalinea-lettertype"/>
    <w:rsid w:val="00D40BCE"/>
  </w:style>
  <w:style w:type="character" w:customStyle="1" w:styleId="eop">
    <w:name w:val="eop"/>
    <w:basedOn w:val="Standaardalinea-lettertype"/>
    <w:rsid w:val="00D40BCE"/>
  </w:style>
  <w:style w:type="character" w:styleId="Zwaar">
    <w:name w:val="Strong"/>
    <w:basedOn w:val="Standaardalinea-lettertype"/>
    <w:uiPriority w:val="22"/>
    <w:qFormat/>
    <w:rsid w:val="00E744E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77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670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8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nl-NL"/>
      <w14:ligatures w14:val="none"/>
    </w:rPr>
  </w:style>
  <w:style w:type="character" w:customStyle="1" w:styleId="a">
    <w:name w:val="Другое_"/>
    <w:basedOn w:val="Standaardalinea-lettertype"/>
    <w:link w:val="a0"/>
    <w:rsid w:val="003D4036"/>
    <w:rPr>
      <w:b/>
      <w:bCs/>
      <w:color w:val="231F20"/>
      <w:sz w:val="16"/>
      <w:szCs w:val="16"/>
    </w:rPr>
  </w:style>
  <w:style w:type="paragraph" w:customStyle="1" w:styleId="a0">
    <w:name w:val="Другое"/>
    <w:basedOn w:val="Standaard"/>
    <w:link w:val="a"/>
    <w:rsid w:val="003D4036"/>
    <w:pPr>
      <w:widowControl w:val="0"/>
      <w:spacing w:line="324" w:lineRule="auto"/>
    </w:pPr>
    <w:rPr>
      <w:rFonts w:asciiTheme="minorHAnsi" w:hAnsiTheme="minorHAnsi" w:cstheme="minorBidi"/>
      <w:b/>
      <w:bCs/>
      <w:color w:val="231F20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1C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1C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1C34"/>
    <w:rPr>
      <w:rFonts w:ascii="DINPro-Regular" w:hAnsi="DINPro-Regular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ukVenhorst\OneDrive%20-%20NKBV\Documenten\Aangepaste%20Office-sjablonen\Beoordelingsformulier%20PVB%20Template%20v6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customXml/itemProps2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A2274C-B24C-4D50-AC48-941C76F9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Beoordelingsformulier PVB Template v6</Template>
  <TotalTime>4</TotalTime>
  <Pages>4</Pages>
  <Words>556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Venhorst</dc:creator>
  <cp:keywords/>
  <dc:description/>
  <cp:lastModifiedBy>Anouk Venhorst</cp:lastModifiedBy>
  <cp:revision>7</cp:revision>
  <dcterms:created xsi:type="dcterms:W3CDTF">2026-07-17T19:48:00Z</dcterms:created>
  <dcterms:modified xsi:type="dcterms:W3CDTF">2026-07-17T19:52:00Z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